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09" w:rsidRDefault="00924809">
      <w:pPr>
        <w:jc w:val="center"/>
        <w:rPr>
          <w:b/>
          <w:bCs/>
        </w:rPr>
      </w:pPr>
      <w:r>
        <w:rPr>
          <w:b/>
          <w:bCs/>
        </w:rPr>
        <w:t>RICHIESTA DI PERMESSI, ASSENZE, ASTENSIONI, FERIE.</w:t>
      </w:r>
    </w:p>
    <w:p w:rsidR="00924809" w:rsidRDefault="00924809">
      <w:pPr>
        <w:jc w:val="both"/>
      </w:pPr>
    </w:p>
    <w:p w:rsidR="00924809" w:rsidRDefault="009248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924809" w:rsidRDefault="009248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 CIRCOLO DIDATTICO - SAVIANO</w:t>
      </w:r>
    </w:p>
    <w:p w:rsidR="00924809" w:rsidRDefault="00924809">
      <w:pPr>
        <w:jc w:val="both"/>
      </w:pPr>
    </w:p>
    <w:p w:rsidR="00924809" w:rsidRDefault="0092480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__l__ sottoscritt__  _________________________________________________  nat__ a _______________________</w:t>
      </w:r>
    </w:p>
    <w:p w:rsidR="00924809" w:rsidRDefault="0092480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_____________ residente in _________________________________ alla via _______________________________</w:t>
      </w:r>
    </w:p>
    <w:p w:rsidR="00924809" w:rsidRDefault="0092480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n° ___ appartenente all’ASL n° ______ in servizio presso codesto Circolo Didattico in qualità di __________________</w:t>
      </w:r>
    </w:p>
    <w:p w:rsidR="00924809" w:rsidRDefault="00924809">
      <w:pPr>
        <w:pStyle w:val="Heading1"/>
        <w:spacing w:line="480" w:lineRule="auto"/>
      </w:pPr>
      <w:r>
        <w:t>C  H  I  E  D  E</w:t>
      </w:r>
    </w:p>
    <w:p w:rsidR="00924809" w:rsidRDefault="00924809" w:rsidP="00E81DB4">
      <w:pPr>
        <w:jc w:val="both"/>
        <w:rPr>
          <w:sz w:val="20"/>
          <w:szCs w:val="20"/>
        </w:rPr>
      </w:pPr>
      <w:r>
        <w:rPr>
          <w:sz w:val="20"/>
          <w:szCs w:val="20"/>
        </w:rPr>
        <w:t>Alla S.V. la concessione di gg. ________ e precisamente dal __________________ al ___________________ dovuti a</w:t>
      </w:r>
    </w:p>
    <w:p w:rsidR="00924809" w:rsidRDefault="00924809" w:rsidP="00E81DB4">
      <w:pPr>
        <w:ind w:left="360"/>
        <w:jc w:val="both"/>
        <w:rPr>
          <w:sz w:val="20"/>
          <w:szCs w:val="20"/>
        </w:rPr>
      </w:pPr>
    </w:p>
    <w:p w:rsidR="00924809" w:rsidRDefault="00924809" w:rsidP="00F919EA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Wingdings 2" w:char="F030"/>
      </w:r>
      <w:r>
        <w:rPr>
          <w:sz w:val="20"/>
          <w:szCs w:val="20"/>
        </w:rPr>
        <w:t xml:space="preserve">  Malattia   (presso il proprio o altro domicilio: specificare _________________________________________ )  </w:t>
      </w:r>
      <w:r>
        <w:rPr>
          <w:sz w:val="20"/>
          <w:szCs w:val="20"/>
        </w:rPr>
        <w:tab/>
      </w:r>
    </w:p>
    <w:p w:rsidR="00924809" w:rsidRDefault="00924809" w:rsidP="00F919EA">
      <w:pPr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sym w:font="Wingdings 2" w:char="F030"/>
      </w:r>
      <w:r>
        <w:rPr>
          <w:sz w:val="20"/>
          <w:szCs w:val="20"/>
        </w:rPr>
        <w:t xml:space="preserve">  Analisi cliniche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 2" w:char="F030"/>
      </w:r>
      <w:r>
        <w:rPr>
          <w:sz w:val="20"/>
          <w:szCs w:val="20"/>
        </w:rPr>
        <w:t xml:space="preserve">  Visita specialistica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 2" w:char="F030"/>
      </w:r>
      <w:r>
        <w:rPr>
          <w:sz w:val="20"/>
          <w:szCs w:val="20"/>
        </w:rPr>
        <w:t xml:space="preserve">  Ricovero ospedaliero / day hospital</w:t>
      </w:r>
    </w:p>
    <w:p w:rsidR="00924809" w:rsidRDefault="00924809" w:rsidP="00F919EA">
      <w:pPr>
        <w:ind w:left="1080"/>
        <w:jc w:val="both"/>
        <w:rPr>
          <w:sz w:val="20"/>
          <w:szCs w:val="20"/>
        </w:rPr>
      </w:pPr>
    </w:p>
    <w:p w:rsidR="00924809" w:rsidRPr="00F919EA" w:rsidRDefault="00924809" w:rsidP="00F919EA">
      <w:pPr>
        <w:ind w:firstLine="708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F919EA">
        <w:rPr>
          <w:b/>
          <w:bCs/>
          <w:sz w:val="20"/>
          <w:szCs w:val="20"/>
        </w:rPr>
        <w:t xml:space="preserve">presso  struttura  pubblica  </w:t>
      </w:r>
      <w:r w:rsidRPr="00F919EA">
        <w:rPr>
          <w:b/>
          <w:bCs/>
          <w:sz w:val="20"/>
          <w:szCs w:val="20"/>
        </w:rPr>
        <w:sym w:font="Wingdings 2" w:char="F030"/>
      </w:r>
      <w:r w:rsidRPr="00F919EA">
        <w:rPr>
          <w:b/>
          <w:bCs/>
          <w:sz w:val="20"/>
          <w:szCs w:val="20"/>
        </w:rPr>
        <w:t xml:space="preserve">                                presso struttura  privata   </w:t>
      </w:r>
      <w:r w:rsidRPr="00F919EA">
        <w:rPr>
          <w:b/>
          <w:bCs/>
          <w:sz w:val="20"/>
          <w:szCs w:val="20"/>
        </w:rPr>
        <w:sym w:font="Wingdings 2" w:char="F030"/>
      </w:r>
    </w:p>
    <w:p w:rsidR="00924809" w:rsidRPr="00F919EA" w:rsidRDefault="00924809" w:rsidP="00FA0311">
      <w:pPr>
        <w:ind w:left="720"/>
        <w:jc w:val="both"/>
        <w:rPr>
          <w:b/>
          <w:bCs/>
          <w:sz w:val="20"/>
          <w:szCs w:val="20"/>
        </w:rPr>
      </w:pP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sindacale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permesso espletamento funzioni amministrative</w:t>
      </w: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per lutto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per convocazioni giudiziarie</w:t>
      </w: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per motivi particolari  e personali (art. 15)</w:t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interdizione anticipata per gravidanza difficile</w:t>
      </w: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aspettativa per motivi di famiglia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astensione obbligatoria per gravidanza</w:t>
      </w: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per matrimonio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astensione obbligatoria per puerperio</w:t>
      </w:r>
    </w:p>
    <w:p w:rsidR="00924809" w:rsidRPr="009C3BB8" w:rsidRDefault="00924809">
      <w:pPr>
        <w:jc w:val="both"/>
        <w:rPr>
          <w:sz w:val="18"/>
          <w:szCs w:val="18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per partecipazione a concorsi o esami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congedo parentale ex </w:t>
      </w:r>
      <w:r w:rsidRPr="009C3BB8">
        <w:rPr>
          <w:sz w:val="18"/>
          <w:szCs w:val="18"/>
        </w:rPr>
        <w:t>(astensione facoltativa dal lavoro)</w:t>
      </w: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per motivi di studio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malattia del figlio minore di anni ____________</w:t>
      </w: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permesso L. 104/92 mese di________________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_______________________________________</w:t>
      </w: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rimanenza gg.__________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</w:t>
      </w: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pStyle w:val="Heading1"/>
        <w:spacing w:line="240" w:lineRule="auto"/>
      </w:pPr>
      <w:r>
        <w:t>C  H  I  E  D  E</w:t>
      </w:r>
    </w:p>
    <w:p w:rsidR="00924809" w:rsidRDefault="00924809">
      <w:pPr>
        <w:jc w:val="center"/>
        <w:rPr>
          <w:b/>
          <w:bCs/>
          <w:sz w:val="20"/>
          <w:szCs w:val="20"/>
        </w:rPr>
      </w:pP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Alla S.V. di fruire di gg. __________ e precisamente dal __________________  al  _______________________ </w:t>
      </w: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dal __________________  al _______________________ per</w:t>
      </w:r>
    </w:p>
    <w:p w:rsidR="00924809" w:rsidRDefault="0092480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FERIE  anno corrente</w:t>
      </w:r>
    </w:p>
    <w:p w:rsidR="00924809" w:rsidRDefault="0092480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FERIE  anno precedente _____________</w:t>
      </w:r>
    </w:p>
    <w:p w:rsidR="00924809" w:rsidRDefault="0092480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RECUPERO</w:t>
      </w:r>
    </w:p>
    <w:p w:rsidR="00924809" w:rsidRDefault="0092480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Festività previste dalla legge 23/12/1977 n° 937 </w:t>
      </w:r>
    </w:p>
    <w:p w:rsidR="00924809" w:rsidRDefault="00924809" w:rsidP="009C3BB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Permesso breve dalle ore _________ alle ore __________ del giorno ________________________________</w:t>
      </w: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t>Allega alla presente _____________________________________________________________________</w:t>
      </w: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t>Saviano 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Con osservanza</w:t>
      </w: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tabs>
          <w:tab w:val="left" w:pos="1815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EVENTUALI ANNOTAZIONI DEL  D.S.G.A.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24809" w:rsidRDefault="00924809">
      <w:pPr>
        <w:tabs>
          <w:tab w:val="left" w:pos="1815"/>
        </w:tabs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VISTO    SI   ESPRIME PARERE FAVOREVOLE</w:t>
      </w:r>
    </w:p>
    <w:p w:rsidR="00924809" w:rsidRDefault="00924809">
      <w:pPr>
        <w:tabs>
          <w:tab w:val="left" w:pos="1815"/>
        </w:tabs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VISTO   NON   SI   ESPRIME PARERE FAVOREVOLE   per i seguenti motivi: ____________________________</w:t>
      </w:r>
    </w:p>
    <w:p w:rsidR="00924809" w:rsidRDefault="00924809">
      <w:pPr>
        <w:tabs>
          <w:tab w:val="left" w:pos="181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24809" w:rsidRDefault="00924809">
      <w:pPr>
        <w:tabs>
          <w:tab w:val="left" w:pos="1815"/>
        </w:tabs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IL DIRETTORE S.G.A.</w:t>
      </w:r>
    </w:p>
    <w:p w:rsidR="00924809" w:rsidRDefault="00924809">
      <w:pPr>
        <w:tabs>
          <w:tab w:val="left" w:pos="1815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(Giuseppe Nappo)</w:t>
      </w:r>
    </w:p>
    <w:p w:rsidR="00924809" w:rsidRDefault="00924809">
      <w:pPr>
        <w:jc w:val="both"/>
        <w:rPr>
          <w:sz w:val="20"/>
          <w:szCs w:val="20"/>
        </w:rPr>
      </w:pPr>
    </w:p>
    <w:p w:rsidR="00924809" w:rsidRDefault="00924809">
      <w:pPr>
        <w:pStyle w:val="Heading3"/>
      </w:pPr>
      <w:r>
        <w:t>EVENTUALI ANNOTAZIONI DEL DIRIGENTE SCOLASTICO</w:t>
      </w:r>
    </w:p>
    <w:p w:rsidR="00924809" w:rsidRDefault="00924809">
      <w:pPr>
        <w:tabs>
          <w:tab w:val="left" w:pos="1815"/>
        </w:tabs>
        <w:rPr>
          <w:sz w:val="20"/>
          <w:szCs w:val="20"/>
        </w:rPr>
      </w:pPr>
    </w:p>
    <w:p w:rsidR="00924809" w:rsidRDefault="00924809">
      <w:pPr>
        <w:pStyle w:val="BodyText"/>
      </w:pPr>
      <w:r>
        <w:sym w:font="Symbol" w:char="F07F"/>
      </w:r>
      <w:r>
        <w:t xml:space="preserve">  VISTO   SI   CONCEDE</w:t>
      </w:r>
    </w:p>
    <w:p w:rsidR="00924809" w:rsidRDefault="00924809">
      <w:pPr>
        <w:pStyle w:val="BodyText"/>
      </w:pPr>
      <w:r>
        <w:sym w:font="Symbol" w:char="F07F"/>
      </w:r>
      <w:r>
        <w:t xml:space="preserve">  VISTO   NON   SI   CONCEDE   per i seguenti motivi: _________________________________________________</w:t>
      </w:r>
    </w:p>
    <w:p w:rsidR="00924809" w:rsidRDefault="00924809">
      <w:pPr>
        <w:tabs>
          <w:tab w:val="left" w:pos="1815"/>
        </w:tabs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24809" w:rsidRDefault="00924809">
      <w:pPr>
        <w:tabs>
          <w:tab w:val="left" w:pos="1815"/>
        </w:tabs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IL  DIRIGENTE SCOLASTICO</w:t>
      </w:r>
    </w:p>
    <w:p w:rsidR="00924809" w:rsidRDefault="00924809">
      <w:pPr>
        <w:tabs>
          <w:tab w:val="left" w:pos="1815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(Prof. ssa  Palma Miracapillo)</w:t>
      </w:r>
    </w:p>
    <w:p w:rsidR="00924809" w:rsidRDefault="00924809">
      <w:pPr>
        <w:tabs>
          <w:tab w:val="left" w:pos="1815"/>
        </w:tabs>
        <w:rPr>
          <w:sz w:val="20"/>
          <w:szCs w:val="20"/>
        </w:rPr>
      </w:pPr>
    </w:p>
    <w:p w:rsidR="00924809" w:rsidRDefault="00924809">
      <w:pPr>
        <w:pStyle w:val="Heading2"/>
      </w:pPr>
      <w:r>
        <w:t>RISERVATO  ALL’UFFICIO  DI  SEGRETERIA</w:t>
      </w:r>
    </w:p>
    <w:p w:rsidR="00924809" w:rsidRDefault="00924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Prot. n° __________________  del ___________________________</w:t>
      </w:r>
    </w:p>
    <w:p w:rsidR="00924809" w:rsidRDefault="00924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ab/>
        <w:t>__l__  Sig. ___  _________________________________________ ha comunicato a mezzo</w:t>
      </w:r>
    </w:p>
    <w:p w:rsidR="00924809" w:rsidRDefault="00924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__________________ di assentarsi dal lavoro dal ______________ al ______________ gg. _____</w:t>
      </w:r>
    </w:p>
    <w:p w:rsidR="00924809" w:rsidRDefault="00924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t>per motivi _______________________________________________________________________</w:t>
      </w:r>
    </w:p>
    <w:sectPr w:rsidR="00924809" w:rsidSect="00FA0311">
      <w:pgSz w:w="11906" w:h="16838"/>
      <w:pgMar w:top="360" w:right="1134" w:bottom="180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32F89"/>
    <w:multiLevelType w:val="hybridMultilevel"/>
    <w:tmpl w:val="D6D8BBDE"/>
    <w:lvl w:ilvl="0" w:tplc="8A9CFD58">
      <w:numFmt w:val="bullet"/>
      <w:lvlText w:val=""/>
      <w:lvlJc w:val="left"/>
      <w:pPr>
        <w:tabs>
          <w:tab w:val="num" w:pos="1776"/>
        </w:tabs>
        <w:ind w:left="1776" w:hanging="360"/>
      </w:pPr>
      <w:rPr>
        <w:rFonts w:ascii="Wingdings 2" w:eastAsia="Times New Roman" w:hAnsi="Wingdings 2" w:hint="default"/>
      </w:rPr>
    </w:lvl>
    <w:lvl w:ilvl="1" w:tplc="0410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cs="Wingdings" w:hint="default"/>
      </w:rPr>
    </w:lvl>
  </w:abstractNum>
  <w:abstractNum w:abstractNumId="1">
    <w:nsid w:val="5BE361D2"/>
    <w:multiLevelType w:val="hybridMultilevel"/>
    <w:tmpl w:val="E62E11F8"/>
    <w:lvl w:ilvl="0" w:tplc="135E846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213F8"/>
    <w:multiLevelType w:val="hybridMultilevel"/>
    <w:tmpl w:val="A7F63802"/>
    <w:lvl w:ilvl="0" w:tplc="628E794A"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817"/>
    <w:rsid w:val="002B2023"/>
    <w:rsid w:val="00494023"/>
    <w:rsid w:val="00517D00"/>
    <w:rsid w:val="005637B8"/>
    <w:rsid w:val="005A0F9A"/>
    <w:rsid w:val="005E106A"/>
    <w:rsid w:val="006153B6"/>
    <w:rsid w:val="00700D34"/>
    <w:rsid w:val="00725FFF"/>
    <w:rsid w:val="008D6716"/>
    <w:rsid w:val="00924809"/>
    <w:rsid w:val="009C3BB8"/>
    <w:rsid w:val="00AA1893"/>
    <w:rsid w:val="00AF3168"/>
    <w:rsid w:val="00B26373"/>
    <w:rsid w:val="00B83A57"/>
    <w:rsid w:val="00B9287F"/>
    <w:rsid w:val="00BD4405"/>
    <w:rsid w:val="00C30887"/>
    <w:rsid w:val="00DA1817"/>
    <w:rsid w:val="00E81DB4"/>
    <w:rsid w:val="00F919EA"/>
    <w:rsid w:val="00FA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71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6716"/>
    <w:pPr>
      <w:keepNext/>
      <w:spacing w:line="720" w:lineRule="auto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67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6716"/>
    <w:pPr>
      <w:keepNext/>
      <w:tabs>
        <w:tab w:val="left" w:pos="1815"/>
      </w:tabs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E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E1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E1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8D6716"/>
    <w:pPr>
      <w:tabs>
        <w:tab w:val="left" w:pos="1815"/>
      </w:tabs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76E1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91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E13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465</Words>
  <Characters>2653</Characters>
  <Application>Microsoft Office Outlook</Application>
  <DocSecurity>0</DocSecurity>
  <Lines>0</Lines>
  <Paragraphs>0</Paragraphs>
  <ScaleCrop>false</ScaleCrop>
  <Company>A. D' Aosta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PERMESSI, ASSENZE, ASTENSIONI, FERIE</dc:title>
  <dc:subject/>
  <dc:creator>Istituto Comprensivo</dc:creator>
  <cp:keywords/>
  <dc:description/>
  <cp:lastModifiedBy>Mena</cp:lastModifiedBy>
  <cp:revision>2</cp:revision>
  <cp:lastPrinted>2008-10-16T09:17:00Z</cp:lastPrinted>
  <dcterms:created xsi:type="dcterms:W3CDTF">2020-05-26T08:11:00Z</dcterms:created>
  <dcterms:modified xsi:type="dcterms:W3CDTF">2020-05-26T08:11:00Z</dcterms:modified>
</cp:coreProperties>
</file>